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781033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8203B5" w:rsidP="008203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W. L.</w:t>
            </w:r>
            <w:r w:rsidR="00781033">
              <w:t xml:space="preserve"> </w:t>
            </w:r>
            <w:r w:rsidRPr="008203B5">
              <w:rPr>
                <w:sz w:val="28"/>
                <w:szCs w:val="28"/>
              </w:rPr>
              <w:t>Curtis</w:t>
            </w:r>
            <w:r>
              <w:rPr>
                <w:sz w:val="28"/>
                <w:szCs w:val="28"/>
              </w:rPr>
              <w:t xml:space="preserve"> Memorial Cup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8203B5" w:rsidP="007C148E">
            <w:pPr>
              <w:spacing w:before="120" w:after="120"/>
              <w:rPr>
                <w:sz w:val="28"/>
                <w:szCs w:val="28"/>
              </w:rPr>
            </w:pPr>
            <w:r w:rsidRPr="008203B5">
              <w:rPr>
                <w:sz w:val="28"/>
                <w:szCs w:val="28"/>
              </w:rPr>
              <w:t>Curtis</w:t>
            </w:r>
            <w:r>
              <w:rPr>
                <w:sz w:val="28"/>
                <w:szCs w:val="28"/>
              </w:rPr>
              <w:t xml:space="preserve"> Family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5D1553" w:rsidP="008203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8203B5">
              <w:rPr>
                <w:sz w:val="28"/>
                <w:szCs w:val="28"/>
              </w:rPr>
              <w:t>63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8203B5" w:rsidRDefault="00231EC4" w:rsidP="008203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Cadet Class: </w:t>
            </w:r>
          </w:p>
          <w:p w:rsidR="007C148E" w:rsidRDefault="008203B5" w:rsidP="008203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Corio Bay Championship:</w:t>
            </w:r>
          </w:p>
          <w:p w:rsidR="008203B5" w:rsidRPr="007C148E" w:rsidRDefault="009E3693" w:rsidP="009E369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N. A. Weekend </w:t>
            </w:r>
            <w:r>
              <w:rPr>
                <w:sz w:val="28"/>
                <w:szCs w:val="28"/>
              </w:rPr>
              <w:t>Regatta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D1553" w:rsidRPr="007C148E" w:rsidRDefault="008203B5" w:rsidP="008203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Lance Curtis was a Commodore and builder of </w:t>
            </w:r>
            <w:proofErr w:type="spellStart"/>
            <w:r>
              <w:rPr>
                <w:sz w:val="28"/>
                <w:szCs w:val="28"/>
              </w:rPr>
              <w:t>Merlan</w:t>
            </w:r>
            <w:proofErr w:type="spellEnd"/>
            <w:r>
              <w:rPr>
                <w:sz w:val="28"/>
                <w:szCs w:val="28"/>
              </w:rPr>
              <w:t xml:space="preserve"> I &amp; II. </w:t>
            </w:r>
            <w:proofErr w:type="spellStart"/>
            <w:r>
              <w:rPr>
                <w:sz w:val="28"/>
                <w:szCs w:val="28"/>
              </w:rPr>
              <w:t>Merlan</w:t>
            </w:r>
            <w:proofErr w:type="spellEnd"/>
            <w:r>
              <w:rPr>
                <w:sz w:val="28"/>
                <w:szCs w:val="28"/>
              </w:rPr>
              <w:t xml:space="preserve"> was the first Geelong boat to partic</w:t>
            </w:r>
            <w:r w:rsidR="00781033">
              <w:rPr>
                <w:sz w:val="28"/>
                <w:szCs w:val="28"/>
              </w:rPr>
              <w:t>ipate in the Sydney Hobart Race</w:t>
            </w:r>
          </w:p>
        </w:tc>
      </w:tr>
      <w:tr w:rsidR="00781033" w:rsidRPr="007C148E" w:rsidTr="00855E6B">
        <w:tc>
          <w:tcPr>
            <w:tcW w:w="8755" w:type="dxa"/>
            <w:gridSpan w:val="2"/>
          </w:tcPr>
          <w:p w:rsidR="00781033" w:rsidRDefault="00781033" w:rsidP="00781033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6" w:history="1">
              <w:r w:rsidRPr="00781033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the Recipients</w:t>
            </w:r>
          </w:p>
        </w:tc>
      </w:tr>
    </w:tbl>
    <w:p w:rsidR="00B06CC4" w:rsidRDefault="00B06CC4"/>
    <w:p w:rsidR="00B06CC4" w:rsidRDefault="00B06CC4">
      <w:r>
        <w:br w:type="page"/>
      </w:r>
    </w:p>
    <w:p w:rsidR="007C148E" w:rsidRDefault="00686759" w:rsidP="00686759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4298950"/>
            <wp:effectExtent l="0" t="762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6_1631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93" w:rsidRDefault="009E3693" w:rsidP="00686759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24525" cy="4981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6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231EC4"/>
    <w:rsid w:val="00417B6B"/>
    <w:rsid w:val="005C6529"/>
    <w:rsid w:val="005D1553"/>
    <w:rsid w:val="005E362B"/>
    <w:rsid w:val="00686759"/>
    <w:rsid w:val="00781033"/>
    <w:rsid w:val="007C148E"/>
    <w:rsid w:val="008203B5"/>
    <w:rsid w:val="008874AB"/>
    <w:rsid w:val="009E3693"/>
    <w:rsid w:val="00A25060"/>
    <w:rsid w:val="00A4350A"/>
    <w:rsid w:val="00B06CC4"/>
    <w:rsid w:val="00D7036B"/>
    <w:rsid w:val="00F5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10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10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rgyc.com.au/honourboards/Cadet%20Corio%20Bay%20Championship.pdf" TargetMode="Externa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Gift1.dotx</Template>
  <TotalTime>6</TotalTime>
  <Pages>3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6</cp:revision>
  <cp:lastPrinted>2016-10-04T04:12:00Z</cp:lastPrinted>
  <dcterms:created xsi:type="dcterms:W3CDTF">2017-02-16T07:00:00Z</dcterms:created>
  <dcterms:modified xsi:type="dcterms:W3CDTF">2023-07-03T05:57:00Z</dcterms:modified>
</cp:coreProperties>
</file>